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FCE" w:rsidRDefault="001F3FC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234pt;width:462.85pt;height:347.85pt;z-index:-251658240;visibility:visible" wrapcoords="-35 0 -35 21553 21600 21553 21600 0 -35 0">
            <v:imagedata r:id="rId4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16.01.17 года в рамках профориентационной работы сотрудниками университета заместителемдекана заочного факультета Бородич Т.В., заведующей кафедрой химии Дроздовой Н.И. и заместителем декана биолигического факультета по профориентационной работе Азявчиковой Т.В. было проведено собрание с выпускниками УО «</w:t>
      </w:r>
      <w:r w:rsidRPr="00DD7E2D">
        <w:rPr>
          <w:rFonts w:ascii="Times New Roman" w:hAnsi="Times New Roman"/>
          <w:sz w:val="28"/>
          <w:szCs w:val="28"/>
        </w:rPr>
        <w:t>Мозырский государственный медицинский колледж</w:t>
      </w:r>
      <w:r>
        <w:rPr>
          <w:rFonts w:ascii="Times New Roman" w:hAnsi="Times New Roman"/>
          <w:sz w:val="28"/>
          <w:szCs w:val="28"/>
        </w:rPr>
        <w:t>». Студентам были освещены все вопросы, связанные с правилами поступления в 2017 году, а также проведена ознакомительная беседа о направлениях и специальностях на нашем факультете. Ребятам были продемонстрированы презентации университета, а также заочного и биологического факультета. В конце встречи были розданы буклеты факультетов и кафедр.</w:t>
      </w:r>
      <w:bookmarkStart w:id="0" w:name="_GoBack"/>
      <w:bookmarkEnd w:id="0"/>
    </w:p>
    <w:p w:rsidR="001F3FCE" w:rsidRDefault="001F3FCE">
      <w:pPr>
        <w:rPr>
          <w:rFonts w:ascii="Times New Roman" w:hAnsi="Times New Roman"/>
          <w:sz w:val="28"/>
          <w:szCs w:val="28"/>
        </w:rPr>
      </w:pPr>
      <w:r w:rsidRPr="00BC0AF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5" type="#_x0000_t75" style="width:463.5pt;height:348pt;visibility:visible">
            <v:imagedata r:id="rId5" o:title=""/>
          </v:shape>
        </w:pict>
      </w:r>
    </w:p>
    <w:p w:rsidR="001F3FCE" w:rsidRDefault="001F3FCE">
      <w:pPr>
        <w:rPr>
          <w:rFonts w:ascii="Times New Roman" w:hAnsi="Times New Roman"/>
          <w:sz w:val="28"/>
          <w:szCs w:val="28"/>
        </w:rPr>
      </w:pPr>
      <w:r w:rsidRPr="00BC0AF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63.5pt;height:348pt;visibility:visible">
            <v:imagedata r:id="rId6" o:title=""/>
          </v:shape>
        </w:pict>
      </w:r>
    </w:p>
    <w:p w:rsidR="001F3FCE" w:rsidRDefault="001F3FCE">
      <w:pPr>
        <w:rPr>
          <w:rFonts w:ascii="Times New Roman" w:hAnsi="Times New Roman"/>
          <w:sz w:val="28"/>
          <w:szCs w:val="28"/>
        </w:rPr>
      </w:pPr>
      <w:r w:rsidRPr="00BC0AF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463.5pt;height:348pt;visibility:visible">
            <v:imagedata r:id="rId7" o:title=""/>
          </v:shape>
        </w:pict>
      </w:r>
    </w:p>
    <w:p w:rsidR="001F3FCE" w:rsidRPr="00DD7E2D" w:rsidRDefault="001F3FCE">
      <w:pPr>
        <w:rPr>
          <w:rFonts w:ascii="Times New Roman" w:hAnsi="Times New Roman"/>
          <w:sz w:val="28"/>
          <w:szCs w:val="28"/>
        </w:rPr>
      </w:pPr>
      <w:r w:rsidRPr="00BC0AF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8" type="#_x0000_t75" style="width:463.5pt;height:348pt;visibility:visible">
            <v:imagedata r:id="rId8" o:title=""/>
          </v:shape>
        </w:pict>
      </w:r>
    </w:p>
    <w:sectPr w:rsidR="001F3FCE" w:rsidRPr="00DD7E2D" w:rsidSect="00B46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7E2D"/>
    <w:rsid w:val="001F3FCE"/>
    <w:rsid w:val="003A2156"/>
    <w:rsid w:val="0071145D"/>
    <w:rsid w:val="00797B81"/>
    <w:rsid w:val="00A64F47"/>
    <w:rsid w:val="00B46B66"/>
    <w:rsid w:val="00BC0AFA"/>
    <w:rsid w:val="00DD7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B6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7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7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57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6CA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EE498BE5ADD1444AF39A1B46B481471" ma:contentTypeVersion="0" ma:contentTypeDescription="Создание документа." ma:contentTypeScope="" ma:versionID="ab17a891c3fea1077d9a88d2436d378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24E55B-8D27-40A9-94A3-E0688F6D95E5}"/>
</file>

<file path=customXml/itemProps2.xml><?xml version="1.0" encoding="utf-8"?>
<ds:datastoreItem xmlns:ds="http://schemas.openxmlformats.org/officeDocument/2006/customXml" ds:itemID="{A631AC69-E761-4818-9722-304F03AD0950}"/>
</file>

<file path=customXml/itemProps3.xml><?xml version="1.0" encoding="utf-8"?>
<ds:datastoreItem xmlns:ds="http://schemas.openxmlformats.org/officeDocument/2006/customXml" ds:itemID="{98459BCD-B3D1-4605-9638-E19552B3ED8E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3</Pages>
  <Words>105</Words>
  <Characters>599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TV Borodich</cp:lastModifiedBy>
  <cp:revision>2</cp:revision>
  <dcterms:created xsi:type="dcterms:W3CDTF">2017-01-16T20:53:00Z</dcterms:created>
  <dcterms:modified xsi:type="dcterms:W3CDTF">2017-01-31T06:48:00Z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0x0101002EE498BE5ADD1444AF39A1B46B481471</vt:lpwstr>
  </property>
</Properties>
</file>